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培训</w:t>
      </w:r>
      <w:bookmarkStart w:id="0" w:name="_GoBack"/>
      <w:bookmarkEnd w:id="0"/>
      <w:r>
        <w:rPr>
          <w:rFonts w:hint="eastAsia"/>
          <w:b/>
          <w:bCs/>
          <w:sz w:val="32"/>
          <w:szCs w:val="40"/>
          <w:lang w:val="en-US" w:eastAsia="zh-CN"/>
        </w:rPr>
        <w:t>介绍信</w:t>
      </w:r>
    </w:p>
    <w:p>
      <w:pPr>
        <w:jc w:val="both"/>
        <w:rPr>
          <w:rFonts w:hint="eastAsia"/>
          <w:b/>
          <w:bCs/>
          <w:sz w:val="36"/>
          <w:szCs w:val="44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厦门大学附属第一医院：</w:t>
      </w:r>
    </w:p>
    <w:p>
      <w:pPr>
        <w:ind w:firstLine="560" w:firstLineChars="200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兹介绍我院xxx同志（身份证号码：......）前往贵院参加xx专业住院医师规范化培训，培训期限为2018年9月10日至xxxx年9月9日（共x年），我院同意其按规定变更执业注册地点至贵院，请予以接洽为盼。</w:t>
      </w:r>
    </w:p>
    <w:p>
      <w:pPr>
        <w:ind w:firstLine="720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>
      <w:pPr>
        <w:ind w:firstLine="720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联系人：xxx</w:t>
      </w:r>
    </w:p>
    <w:p>
      <w:pPr>
        <w:ind w:firstLine="720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联系电话：......</w:t>
      </w:r>
    </w:p>
    <w:p>
      <w:pPr>
        <w:ind w:firstLine="720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>
      <w:pPr>
        <w:ind w:firstLine="720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(有效期截止至xxxx年x月x日)</w:t>
      </w:r>
    </w:p>
    <w:p>
      <w:pPr>
        <w:ind w:firstLine="720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>
      <w:pPr>
        <w:ind w:firstLine="720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                               ......医院(单位公章)</w:t>
      </w:r>
    </w:p>
    <w:p>
      <w:pPr>
        <w:ind w:firstLine="5320" w:firstLineChars="1900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xxxx年x月x日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0167D1"/>
    <w:rsid w:val="1168354C"/>
    <w:rsid w:val="1F0167D1"/>
    <w:rsid w:val="21964B31"/>
    <w:rsid w:val="3C5E7684"/>
    <w:rsid w:val="69E97B6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2018-08-20T07:56:00Z</dcterms:created>
  <dc:creator>Administrator</dc:creator>
  <cp:lastModifiedBy>Administrator</cp:lastModifiedBy>
  <dcterms:modified xsi:type="dcterms:W3CDTF">2018-08-20T08:31:22Z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